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787" w:rsidRDefault="00B4605B">
      <w:pPr>
        <w:pStyle w:val="Title"/>
      </w:pPr>
      <w:r>
        <w:t>Village of mEATH pARK nEWSLETTER</w:t>
      </w:r>
    </w:p>
    <w:p w:rsidR="00A82319" w:rsidRDefault="00915787">
      <w:pPr>
        <w:pStyle w:val="Subtitle"/>
      </w:pPr>
      <w:r>
        <w:t>June 2017</w:t>
      </w:r>
      <w:bookmarkStart w:id="0" w:name="_GoBack"/>
      <w:bookmarkEnd w:id="0"/>
    </w:p>
    <w:p w:rsidR="00A82319" w:rsidRDefault="002527C1" w:rsidP="00B4605B">
      <w:pPr>
        <w:pStyle w:val="Heading1"/>
      </w:pPr>
      <w:r>
        <w:rPr>
          <w:noProof/>
          <w:lang w:val="en-CA" w:eastAsia="en-CA"/>
        </w:rPr>
        <mc:AlternateContent>
          <mc:Choice Requires="wps">
            <w:drawing>
              <wp:anchor distT="182880" distB="182880" distL="274320" distR="274320" simplePos="0" relativeHeight="251659264" behindDoc="0" locked="0" layoutInCell="1" allowOverlap="0" wp14:anchorId="32B8A82B" wp14:editId="71184393">
                <wp:simplePos x="0" y="0"/>
                <wp:positionH relativeFrom="margin">
                  <wp:align>left</wp:align>
                </wp:positionH>
                <wp:positionV relativeFrom="paragraph">
                  <wp:posOffset>4445</wp:posOffset>
                </wp:positionV>
                <wp:extent cx="2240280" cy="7150100"/>
                <wp:effectExtent l="0" t="0" r="7620" b="1270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715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6048"/>
                              </w:trPr>
                              <w:tc>
                                <w:tcPr>
                                  <w:tcW w:w="3518" w:type="dxa"/>
                                  <w:shd w:val="clear" w:color="auto" w:fill="AF4E12" w:themeFill="accent1" w:themeFillShade="BF"/>
                                  <w:tcMar>
                                    <w:top w:w="288" w:type="dxa"/>
                                    <w:bottom w:w="288" w:type="dxa"/>
                                  </w:tcMar>
                                </w:tcPr>
                                <w:p w:rsidR="00B4605B" w:rsidRDefault="00B4605B" w:rsidP="002D6EBB">
                                  <w:pPr>
                                    <w:pStyle w:val="BlockText"/>
                                  </w:pPr>
                                  <w:r>
                                    <w:t xml:space="preserve">Did you know that </w:t>
                                  </w:r>
                                  <w:r w:rsidR="002D6EBB">
                                    <w:t xml:space="preserve">you can now pay your village taxes through online </w:t>
                                  </w:r>
                                  <w:r w:rsidR="004552A0">
                                    <w:t>banking?</w:t>
                                  </w:r>
                                </w:p>
                                <w:p w:rsidR="002D6EBB" w:rsidRDefault="002D6EBB" w:rsidP="002D6EBB">
                                  <w:pPr>
                                    <w:pStyle w:val="BlockText"/>
                                  </w:pPr>
                                  <w:r>
                                    <w:t>Please contact the admi</w:t>
                                  </w:r>
                                  <w:r w:rsidR="0023650D">
                                    <w:t>ni</w:t>
                                  </w:r>
                                  <w:r>
                                    <w:t>strator for more info.</w:t>
                                  </w:r>
                                </w:p>
                                <w:p w:rsidR="00B4605B" w:rsidRDefault="00B4605B">
                                  <w:pPr>
                                    <w:pStyle w:val="BlockText"/>
                                  </w:pPr>
                                </w:p>
                                <w:p w:rsidR="00B4605B" w:rsidRDefault="00B4605B">
                                  <w:pPr>
                                    <w:pStyle w:val="BlockText"/>
                                  </w:pPr>
                                  <w:r>
                                    <w:t>Tax notices are normally sent out in late June</w:t>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A82319"/>
                              </w:tc>
                            </w:tr>
                          </w:tbl>
                          <w:p w:rsidR="00A82319" w:rsidRDefault="00A8231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8A82B" id="_x0000_t202" coordsize="21600,21600" o:spt="202" path="m,l,21600r21600,l21600,xe">
                <v:stroke joinstyle="miter"/>
                <v:path gradientshapeok="t" o:connecttype="rect"/>
              </v:shapetype>
              <v:shape id="Text Box 1" o:spid="_x0000_s1026" type="#_x0000_t202" alt="Text box sidebar" style="position:absolute;margin-left:0;margin-top:.35pt;width:176.4pt;height:563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6048"/>
                        </w:trPr>
                        <w:tc>
                          <w:tcPr>
                            <w:tcW w:w="3518" w:type="dxa"/>
                            <w:shd w:val="clear" w:color="auto" w:fill="AF4E12" w:themeFill="accent1" w:themeFillShade="BF"/>
                            <w:tcMar>
                              <w:top w:w="288" w:type="dxa"/>
                              <w:bottom w:w="288" w:type="dxa"/>
                            </w:tcMar>
                          </w:tcPr>
                          <w:p w:rsidR="00B4605B" w:rsidRDefault="00B4605B" w:rsidP="002D6EBB">
                            <w:pPr>
                              <w:pStyle w:val="BlockText"/>
                            </w:pPr>
                            <w:r>
                              <w:t xml:space="preserve">Did you know that </w:t>
                            </w:r>
                            <w:r w:rsidR="002D6EBB">
                              <w:t xml:space="preserve">you can now pay your village taxes through online </w:t>
                            </w:r>
                            <w:r w:rsidR="004552A0">
                              <w:t>banking?</w:t>
                            </w:r>
                          </w:p>
                          <w:p w:rsidR="002D6EBB" w:rsidRDefault="002D6EBB" w:rsidP="002D6EBB">
                            <w:pPr>
                              <w:pStyle w:val="BlockText"/>
                            </w:pPr>
                            <w:r>
                              <w:t>Please contact the admi</w:t>
                            </w:r>
                            <w:r w:rsidR="0023650D">
                              <w:t>ni</w:t>
                            </w:r>
                            <w:r>
                              <w:t>strator for more info.</w:t>
                            </w:r>
                          </w:p>
                          <w:p w:rsidR="00B4605B" w:rsidRDefault="00B4605B">
                            <w:pPr>
                              <w:pStyle w:val="BlockText"/>
                            </w:pPr>
                          </w:p>
                          <w:p w:rsidR="00B4605B" w:rsidRDefault="00B4605B">
                            <w:pPr>
                              <w:pStyle w:val="BlockText"/>
                            </w:pPr>
                            <w:r>
                              <w:t>Tax notices are normally sent out in late June</w:t>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A82319"/>
                        </w:tc>
                      </w:tr>
                    </w:tbl>
                    <w:p w:rsidR="00A82319" w:rsidRDefault="00A82319">
                      <w:pPr>
                        <w:pStyle w:val="Caption"/>
                      </w:pPr>
                    </w:p>
                  </w:txbxContent>
                </v:textbox>
                <w10:wrap type="square" anchorx="margin"/>
              </v:shape>
            </w:pict>
          </mc:Fallback>
        </mc:AlternateContent>
      </w:r>
      <w:r w:rsidR="00B4605B">
        <w:t>Hello</w:t>
      </w:r>
    </w:p>
    <w:p w:rsidR="0095328B" w:rsidRDefault="00217A18" w:rsidP="0023650D">
      <w:pPr>
        <w:pStyle w:val="ListParagraph"/>
        <w:numPr>
          <w:ilvl w:val="0"/>
          <w:numId w:val="1"/>
        </w:numPr>
        <w:rPr>
          <w:noProof/>
        </w:rPr>
      </w:pPr>
      <w:r>
        <w:rPr>
          <w:noProof/>
        </w:rPr>
        <w:t>What a eventful past few weeks we have had. It has been nice to see some many people taking advatage of the waste bin and the compound. We are currently on our fourth bin and will be extending the use of the bin into the first week of June. Gate is open daily at the compound from 9:00 am till noon.</w:t>
      </w:r>
      <w:r w:rsidR="004552A0">
        <w:rPr>
          <w:noProof/>
        </w:rPr>
        <w:t xml:space="preserve"> The street have been drying up nicely with the exception of a few soft spots. In the next few weeks hopfully we can have dust control applied to high traffic areas to keep dust down this summer.</w:t>
      </w:r>
    </w:p>
    <w:p w:rsidR="004552A0" w:rsidRDefault="004552A0" w:rsidP="0023650D">
      <w:pPr>
        <w:pStyle w:val="ListParagraph"/>
        <w:numPr>
          <w:ilvl w:val="0"/>
          <w:numId w:val="1"/>
        </w:numPr>
        <w:rPr>
          <w:noProof/>
        </w:rPr>
      </w:pPr>
    </w:p>
    <w:p w:rsidR="00217A18" w:rsidRDefault="00217A18" w:rsidP="00217A18">
      <w:pPr>
        <w:pStyle w:val="ListParagraph"/>
        <w:numPr>
          <w:ilvl w:val="0"/>
          <w:numId w:val="1"/>
        </w:numPr>
        <w:rPr>
          <w:noProof/>
        </w:rPr>
      </w:pPr>
      <w:r>
        <w:rPr>
          <w:noProof/>
        </w:rPr>
        <w:t>The village will be putting on a ratepayers appreciation bbq open to all residents on June 13, 4:00pm till 7:00pm at the seniors hall.</w:t>
      </w:r>
    </w:p>
    <w:p w:rsidR="00217A18" w:rsidRDefault="00217A18" w:rsidP="00217A18">
      <w:pPr>
        <w:pStyle w:val="ListParagraph"/>
        <w:rPr>
          <w:noProof/>
        </w:rPr>
      </w:pPr>
    </w:p>
    <w:p w:rsidR="00217A18" w:rsidRDefault="00217A18" w:rsidP="00217A18">
      <w:pPr>
        <w:pStyle w:val="ListParagraph"/>
        <w:numPr>
          <w:ilvl w:val="0"/>
          <w:numId w:val="1"/>
        </w:numPr>
        <w:rPr>
          <w:noProof/>
        </w:rPr>
      </w:pPr>
      <w:r>
        <w:rPr>
          <w:noProof/>
        </w:rPr>
        <w:t xml:space="preserve">Crime has been on the rise in the area. We would like to remind residents that all crime and suspicious activity should be reported to our local rcmp (306-426-2630) or crime stoppers at 1-800-222-TIPS. </w:t>
      </w:r>
      <w:r w:rsidR="005A08CB">
        <w:rPr>
          <w:noProof/>
        </w:rPr>
        <w:t>This past week council had the opportunity to meet with our local MLA Nadine Wislon to voice concerns on this issue and a few others and the provinical government is more than aware of the issue of rural crime.</w:t>
      </w:r>
    </w:p>
    <w:p w:rsidR="00217A18" w:rsidRDefault="00217A18" w:rsidP="00217A18">
      <w:pPr>
        <w:pStyle w:val="ListParagraph"/>
        <w:rPr>
          <w:noProof/>
        </w:rPr>
      </w:pPr>
    </w:p>
    <w:p w:rsidR="00217A18" w:rsidRDefault="00217A18" w:rsidP="00217A18">
      <w:pPr>
        <w:pStyle w:val="ListParagraph"/>
        <w:numPr>
          <w:ilvl w:val="0"/>
          <w:numId w:val="1"/>
        </w:numPr>
        <w:rPr>
          <w:noProof/>
        </w:rPr>
      </w:pPr>
      <w:r>
        <w:rPr>
          <w:noProof/>
        </w:rPr>
        <w:t>Council would like resident</w:t>
      </w:r>
      <w:r w:rsidR="005A08CB">
        <w:rPr>
          <w:noProof/>
        </w:rPr>
        <w:t>s</w:t>
      </w:r>
      <w:r>
        <w:rPr>
          <w:noProof/>
        </w:rPr>
        <w:t xml:space="preserve"> know that our decision to hire a bylaw</w:t>
      </w:r>
      <w:r w:rsidR="005A08CB">
        <w:rPr>
          <w:noProof/>
        </w:rPr>
        <w:t xml:space="preserve"> officer</w:t>
      </w:r>
      <w:r>
        <w:rPr>
          <w:noProof/>
        </w:rPr>
        <w:t xml:space="preserve"> and </w:t>
      </w:r>
      <w:r w:rsidR="005A08CB">
        <w:rPr>
          <w:noProof/>
        </w:rPr>
        <w:t xml:space="preserve">a </w:t>
      </w:r>
      <w:r>
        <w:rPr>
          <w:noProof/>
        </w:rPr>
        <w:t>tax collection service was to be able to free up administ</w:t>
      </w:r>
      <w:r w:rsidR="005A08CB">
        <w:rPr>
          <w:noProof/>
        </w:rPr>
        <w:t>rative resources to focus on other areas. It also provides a fair process in which council no longer gets to</w:t>
      </w:r>
      <w:r w:rsidR="004552A0">
        <w:rPr>
          <w:noProof/>
        </w:rPr>
        <w:t xml:space="preserve"> pick and choose which properties</w:t>
      </w:r>
      <w:r w:rsidR="005A08CB">
        <w:rPr>
          <w:noProof/>
        </w:rPr>
        <w:t xml:space="preserve"> are sent letters</w:t>
      </w:r>
      <w:r w:rsidR="004552A0">
        <w:rPr>
          <w:noProof/>
        </w:rPr>
        <w:t xml:space="preserve"> for clean up or for tax arrears </w:t>
      </w:r>
      <w:r w:rsidR="005A08CB">
        <w:rPr>
          <w:noProof/>
        </w:rPr>
        <w:t>. This responsibilty belongs to the bylaw officer now regarding unsightly property.</w:t>
      </w:r>
    </w:p>
    <w:p w:rsidR="005A08CB" w:rsidRDefault="005A08CB" w:rsidP="005A08CB">
      <w:pPr>
        <w:pStyle w:val="ListParagraph"/>
        <w:rPr>
          <w:noProof/>
        </w:rPr>
      </w:pPr>
    </w:p>
    <w:p w:rsidR="005A08CB" w:rsidRDefault="005A08CB" w:rsidP="00217A18">
      <w:pPr>
        <w:pStyle w:val="ListParagraph"/>
        <w:numPr>
          <w:ilvl w:val="0"/>
          <w:numId w:val="1"/>
        </w:numPr>
        <w:rPr>
          <w:noProof/>
        </w:rPr>
      </w:pPr>
      <w:r>
        <w:rPr>
          <w:noProof/>
        </w:rPr>
        <w:t>By now everyone should have gotten their notice of assesments in the mail. We believe assesment values have gone up for almost everyone. Talking with other municipalities assesment values across the province have gone up. Council will be discusing reducing our minimum tax and millrate</w:t>
      </w:r>
      <w:r w:rsidR="004552A0">
        <w:rPr>
          <w:noProof/>
        </w:rPr>
        <w:t xml:space="preserve"> at our next meeting to combat rising assesments.</w:t>
      </w:r>
    </w:p>
    <w:p w:rsidR="00751105" w:rsidRDefault="00751105" w:rsidP="0095328B">
      <w:pPr>
        <w:pStyle w:val="ListParagraph"/>
        <w:rPr>
          <w:noProof/>
        </w:rPr>
      </w:pPr>
    </w:p>
    <w:p w:rsidR="00334752" w:rsidRDefault="002D6EBB" w:rsidP="00440DF0">
      <w:pPr>
        <w:pStyle w:val="ListParagraph"/>
        <w:numPr>
          <w:ilvl w:val="5"/>
          <w:numId w:val="1"/>
        </w:numPr>
        <w:rPr>
          <w:noProof/>
        </w:rPr>
      </w:pPr>
      <w:r>
        <w:rPr>
          <w:noProof/>
        </w:rPr>
        <w:t>As noted in the previous newsletter council has been looking into options so we can start replacing aging infastructure. We expect within the next year the federal government will anounce phase 2 of the Clean water and wasterwater fund at which time we will apply</w:t>
      </w:r>
      <w:r w:rsidR="00334752">
        <w:rPr>
          <w:noProof/>
        </w:rPr>
        <w:t xml:space="preserve"> for funding. It should be known that is a cost sharing grant, 50% Federal, 25%Provincial, 25</w:t>
      </w:r>
      <w:r w:rsidR="00CB6A02">
        <w:rPr>
          <w:noProof/>
        </w:rPr>
        <w:t>%</w:t>
      </w:r>
      <w:r w:rsidR="00334752">
        <w:rPr>
          <w:noProof/>
        </w:rPr>
        <w:t xml:space="preserve"> municipal, which means we will still be left with a large sum to finance. After reviewing costs to operate and maintain our current water and wastewater infastructure it has been determined than we need to </w:t>
      </w:r>
      <w:r w:rsidR="00334752">
        <w:rPr>
          <w:noProof/>
        </w:rPr>
        <w:lastRenderedPageBreak/>
        <w:t xml:space="preserve">increase water and sewer rates to be able to safely operate and maintain current infastructure. Our current rate of $66.66 </w:t>
      </w:r>
      <w:r w:rsidR="00BF01B5">
        <w:rPr>
          <w:noProof/>
        </w:rPr>
        <w:t>per month will rise slowly</w:t>
      </w:r>
      <w:r w:rsidR="00334752">
        <w:rPr>
          <w:noProof/>
        </w:rPr>
        <w:t xml:space="preserve"> to </w:t>
      </w:r>
      <w:r w:rsidR="00BF01B5">
        <w:rPr>
          <w:noProof/>
        </w:rPr>
        <w:t>$86.66 by the year 2020. On top of this we will immediately introduce a infratructure levy of $7.50 per month. Levy funds collected will be deposited into a saving account for future infastructure replacment projects.</w:t>
      </w:r>
    </w:p>
    <w:p w:rsidR="0023650D" w:rsidRDefault="0023650D" w:rsidP="00440DF0">
      <w:pPr>
        <w:pStyle w:val="ListParagraph"/>
        <w:ind w:left="360"/>
        <w:rPr>
          <w:noProof/>
        </w:rPr>
      </w:pPr>
    </w:p>
    <w:p w:rsidR="00BF01B5" w:rsidRDefault="00BF01B5" w:rsidP="00440DF0">
      <w:pPr>
        <w:pStyle w:val="ListParagraph"/>
        <w:numPr>
          <w:ilvl w:val="5"/>
          <w:numId w:val="1"/>
        </w:numPr>
        <w:rPr>
          <w:noProof/>
        </w:rPr>
      </w:pPr>
      <w:r>
        <w:rPr>
          <w:noProof/>
        </w:rPr>
        <w:t xml:space="preserve">For transparency the following items impacted the desison to raise rates: </w:t>
      </w:r>
    </w:p>
    <w:p w:rsidR="00BF01B5" w:rsidRPr="00BF01B5" w:rsidRDefault="00BF01B5" w:rsidP="00440DF0">
      <w:pPr>
        <w:ind w:left="3960"/>
        <w:rPr>
          <w:b/>
          <w:noProof/>
        </w:rPr>
      </w:pPr>
      <w:r w:rsidRPr="00BF01B5">
        <w:rPr>
          <w:b/>
          <w:noProof/>
        </w:rPr>
        <w:t>Capital upgrades to our water treatment plant, and water distribution system</w:t>
      </w:r>
    </w:p>
    <w:p w:rsidR="00BF01B5" w:rsidRPr="00BF01B5" w:rsidRDefault="00BF01B5" w:rsidP="00440DF0">
      <w:pPr>
        <w:ind w:left="3240" w:firstLine="720"/>
        <w:rPr>
          <w:b/>
          <w:noProof/>
        </w:rPr>
      </w:pPr>
      <w:r w:rsidRPr="00BF01B5">
        <w:rPr>
          <w:b/>
          <w:noProof/>
        </w:rPr>
        <w:t>Aging infrastructure renewal</w:t>
      </w:r>
    </w:p>
    <w:p w:rsidR="00BF01B5" w:rsidRDefault="00BF01B5" w:rsidP="00440DF0">
      <w:pPr>
        <w:ind w:left="3240" w:firstLine="720"/>
        <w:rPr>
          <w:b/>
          <w:noProof/>
        </w:rPr>
      </w:pPr>
      <w:r w:rsidRPr="00BF01B5">
        <w:rPr>
          <w:b/>
          <w:noProof/>
        </w:rPr>
        <w:t>Government regulations</w:t>
      </w:r>
    </w:p>
    <w:p w:rsidR="00BF01B5" w:rsidRDefault="00BF01B5" w:rsidP="00440DF0">
      <w:pPr>
        <w:ind w:left="3960"/>
        <w:rPr>
          <w:b/>
          <w:noProof/>
        </w:rPr>
      </w:pPr>
      <w:r>
        <w:rPr>
          <w:b/>
          <w:noProof/>
        </w:rPr>
        <w:t>Water treatment process upgrade, possibily using our existing plant and adding a front end reverse osmosis system</w:t>
      </w:r>
    </w:p>
    <w:p w:rsidR="00BF01B5" w:rsidRDefault="00BF01B5" w:rsidP="00440DF0">
      <w:pPr>
        <w:ind w:left="3240" w:firstLine="720"/>
        <w:rPr>
          <w:b/>
          <w:noProof/>
        </w:rPr>
      </w:pPr>
      <w:r>
        <w:rPr>
          <w:b/>
          <w:noProof/>
        </w:rPr>
        <w:t>The current state of our water distribution system</w:t>
      </w:r>
    </w:p>
    <w:p w:rsidR="00BF01B5" w:rsidRDefault="00BF01B5" w:rsidP="00440DF0">
      <w:pPr>
        <w:ind w:left="3240" w:firstLine="720"/>
        <w:rPr>
          <w:b/>
          <w:noProof/>
        </w:rPr>
      </w:pPr>
      <w:r>
        <w:rPr>
          <w:b/>
          <w:noProof/>
        </w:rPr>
        <w:t>The need to build a reserve fund for infrastructure renewal</w:t>
      </w:r>
    </w:p>
    <w:p w:rsidR="00CB6A02" w:rsidRDefault="00440DF0" w:rsidP="00915787">
      <w:pPr>
        <w:ind w:left="3960" w:firstLine="720"/>
        <w:rPr>
          <w:noProof/>
        </w:rPr>
      </w:pPr>
      <w:r>
        <w:rPr>
          <w:noProof/>
        </w:rPr>
        <w:t>Council</w:t>
      </w:r>
      <w:r w:rsidR="00CB6A02">
        <w:rPr>
          <w:noProof/>
        </w:rPr>
        <w:t xml:space="preserve"> believes that we should put a priority on replacing sections of our water distribution system as it is causing us the most issues and repair costs have been rising over the past decade. It should be known that if we apply and are accepted to receive grant money to replace a portion of our distribution system water rates would have to rise further to more than $100 per month. The question we have for residents is: Would you be ok with paying more for water if we can replace failing water mains and were able to produce better quality water and better reliability.</w:t>
      </w:r>
    </w:p>
    <w:p w:rsidR="00AE471F" w:rsidRDefault="00AE471F" w:rsidP="00915787">
      <w:pPr>
        <w:ind w:left="3240" w:firstLine="720"/>
        <w:rPr>
          <w:noProof/>
        </w:rPr>
      </w:pPr>
      <w:r>
        <w:rPr>
          <w:noProof/>
        </w:rPr>
        <w:t>Here are some current water and sewer rates in the province for comparison</w:t>
      </w:r>
    </w:p>
    <w:p w:rsidR="00AE471F" w:rsidRDefault="00AE471F" w:rsidP="00915787">
      <w:pPr>
        <w:ind w:left="3600" w:firstLine="360"/>
        <w:rPr>
          <w:noProof/>
        </w:rPr>
      </w:pPr>
      <w:r>
        <w:rPr>
          <w:noProof/>
        </w:rPr>
        <w:t>(Based on 7,000 gallons per month) -Saskatchewan average</w:t>
      </w:r>
    </w:p>
    <w:p w:rsidR="00AE471F" w:rsidRPr="00CB6A02" w:rsidRDefault="00AE471F" w:rsidP="00915787">
      <w:pPr>
        <w:ind w:left="2880" w:firstLine="720"/>
        <w:rPr>
          <w:noProof/>
        </w:rPr>
      </w:pPr>
      <w:r>
        <w:rPr>
          <w:noProof/>
        </w:rPr>
        <w:t>Meath Park- $66.66</w:t>
      </w:r>
    </w:p>
    <w:p w:rsidR="00AE471F" w:rsidRDefault="00AE471F" w:rsidP="00915787">
      <w:pPr>
        <w:ind w:left="2880" w:firstLine="720"/>
        <w:rPr>
          <w:noProof/>
        </w:rPr>
      </w:pPr>
      <w:r>
        <w:rPr>
          <w:noProof/>
        </w:rPr>
        <w:t>Albertville- $77.50</w:t>
      </w:r>
    </w:p>
    <w:p w:rsidR="00AE471F" w:rsidRDefault="00AE471F" w:rsidP="00915787">
      <w:pPr>
        <w:ind w:left="2880" w:firstLine="720"/>
        <w:rPr>
          <w:noProof/>
        </w:rPr>
      </w:pPr>
      <w:r>
        <w:rPr>
          <w:noProof/>
        </w:rPr>
        <w:t>Annaheim-$225.96</w:t>
      </w:r>
    </w:p>
    <w:p w:rsidR="00AE471F" w:rsidRDefault="00AE471F" w:rsidP="00AE471F">
      <w:pPr>
        <w:rPr>
          <w:noProof/>
        </w:rPr>
      </w:pPr>
      <w:r>
        <w:rPr>
          <w:noProof/>
        </w:rPr>
        <w:tab/>
      </w:r>
      <w:r w:rsidR="00440DF0">
        <w:rPr>
          <w:noProof/>
        </w:rPr>
        <w:tab/>
      </w:r>
      <w:r w:rsidR="00440DF0">
        <w:rPr>
          <w:noProof/>
        </w:rPr>
        <w:tab/>
      </w:r>
      <w:r w:rsidR="00440DF0">
        <w:rPr>
          <w:noProof/>
        </w:rPr>
        <w:tab/>
      </w:r>
      <w:r w:rsidR="00915787">
        <w:rPr>
          <w:noProof/>
        </w:rPr>
        <w:tab/>
      </w:r>
      <w:r>
        <w:rPr>
          <w:noProof/>
        </w:rPr>
        <w:t>Rose Valley-$133.00</w:t>
      </w:r>
    </w:p>
    <w:p w:rsidR="00AE471F" w:rsidRDefault="00AE471F" w:rsidP="00AE471F">
      <w:pPr>
        <w:rPr>
          <w:noProof/>
        </w:rPr>
      </w:pPr>
      <w:r>
        <w:rPr>
          <w:noProof/>
        </w:rPr>
        <w:tab/>
      </w:r>
      <w:r w:rsidR="00440DF0">
        <w:rPr>
          <w:noProof/>
        </w:rPr>
        <w:tab/>
      </w:r>
      <w:r w:rsidR="00440DF0">
        <w:rPr>
          <w:noProof/>
        </w:rPr>
        <w:tab/>
      </w:r>
      <w:r w:rsidR="00440DF0">
        <w:rPr>
          <w:noProof/>
        </w:rPr>
        <w:tab/>
      </w:r>
      <w:r w:rsidR="00915787">
        <w:rPr>
          <w:noProof/>
        </w:rPr>
        <w:tab/>
      </w:r>
      <w:r>
        <w:rPr>
          <w:noProof/>
        </w:rPr>
        <w:t>Spalding -$151.50</w:t>
      </w:r>
    </w:p>
    <w:p w:rsidR="00AE471F" w:rsidRDefault="00AE471F" w:rsidP="00AE471F">
      <w:pPr>
        <w:rPr>
          <w:noProof/>
        </w:rPr>
      </w:pPr>
      <w:r>
        <w:rPr>
          <w:noProof/>
        </w:rPr>
        <w:tab/>
      </w:r>
      <w:r w:rsidR="00440DF0">
        <w:rPr>
          <w:noProof/>
        </w:rPr>
        <w:tab/>
      </w:r>
      <w:r w:rsidR="00440DF0">
        <w:rPr>
          <w:noProof/>
        </w:rPr>
        <w:tab/>
      </w:r>
      <w:r w:rsidR="00440DF0">
        <w:rPr>
          <w:noProof/>
        </w:rPr>
        <w:tab/>
      </w:r>
      <w:r w:rsidR="00915787">
        <w:rPr>
          <w:noProof/>
        </w:rPr>
        <w:tab/>
      </w:r>
      <w:r>
        <w:rPr>
          <w:noProof/>
        </w:rPr>
        <w:t>Prince albert-$134.85</w:t>
      </w:r>
    </w:p>
    <w:p w:rsidR="00AE471F" w:rsidRDefault="00AE471F" w:rsidP="00AE471F">
      <w:pPr>
        <w:rPr>
          <w:noProof/>
        </w:rPr>
      </w:pPr>
      <w:r>
        <w:rPr>
          <w:noProof/>
        </w:rPr>
        <w:tab/>
      </w:r>
      <w:r w:rsidR="00440DF0">
        <w:rPr>
          <w:noProof/>
        </w:rPr>
        <w:tab/>
      </w:r>
      <w:r w:rsidR="00440DF0">
        <w:rPr>
          <w:noProof/>
        </w:rPr>
        <w:tab/>
      </w:r>
      <w:r w:rsidR="00440DF0">
        <w:rPr>
          <w:noProof/>
        </w:rPr>
        <w:tab/>
      </w:r>
      <w:r w:rsidR="00915787">
        <w:rPr>
          <w:noProof/>
        </w:rPr>
        <w:tab/>
      </w:r>
      <w:r>
        <w:rPr>
          <w:noProof/>
        </w:rPr>
        <w:t>Prince albert rural- $189.88</w:t>
      </w:r>
    </w:p>
    <w:p w:rsidR="00AE471F" w:rsidRDefault="00AE471F" w:rsidP="00AE471F">
      <w:pPr>
        <w:rPr>
          <w:noProof/>
        </w:rPr>
      </w:pPr>
      <w:r>
        <w:rPr>
          <w:noProof/>
        </w:rPr>
        <w:tab/>
      </w:r>
      <w:r w:rsidR="00440DF0">
        <w:rPr>
          <w:noProof/>
        </w:rPr>
        <w:tab/>
      </w:r>
      <w:r w:rsidR="00440DF0">
        <w:rPr>
          <w:noProof/>
        </w:rPr>
        <w:tab/>
      </w:r>
      <w:r w:rsidR="00440DF0">
        <w:rPr>
          <w:noProof/>
        </w:rPr>
        <w:tab/>
      </w:r>
      <w:r w:rsidR="00915787">
        <w:rPr>
          <w:noProof/>
        </w:rPr>
        <w:tab/>
      </w:r>
      <w:r>
        <w:rPr>
          <w:noProof/>
        </w:rPr>
        <w:t>Shellbrook-$110.11</w:t>
      </w:r>
    </w:p>
    <w:p w:rsidR="00AE471F" w:rsidRDefault="00AE471F" w:rsidP="00915787">
      <w:pPr>
        <w:ind w:left="3600"/>
        <w:rPr>
          <w:noProof/>
        </w:rPr>
      </w:pPr>
      <w:r>
        <w:rPr>
          <w:noProof/>
        </w:rPr>
        <w:t xml:space="preserve">All of these comunitys except </w:t>
      </w:r>
      <w:r w:rsidR="0023650D">
        <w:rPr>
          <w:noProof/>
        </w:rPr>
        <w:t xml:space="preserve">the last three are all similar in size to our village. </w:t>
      </w:r>
      <w:r w:rsidR="00440DF0">
        <w:rPr>
          <w:noProof/>
        </w:rPr>
        <w:t xml:space="preserve">The above </w:t>
      </w:r>
      <w:r w:rsidR="0023650D">
        <w:rPr>
          <w:noProof/>
        </w:rPr>
        <w:t>rates also don’t include infrastructure levys.</w:t>
      </w:r>
    </w:p>
    <w:p w:rsidR="00F90F07" w:rsidRDefault="00F90F07" w:rsidP="00440DF0">
      <w:pPr>
        <w:rPr>
          <w:noProof/>
        </w:rPr>
      </w:pPr>
    </w:p>
    <w:p w:rsidR="00F90F07" w:rsidRDefault="00F90F07" w:rsidP="00F90F07">
      <w:pPr>
        <w:pStyle w:val="ListParagraph"/>
        <w:rPr>
          <w:noProof/>
        </w:rPr>
      </w:pPr>
    </w:p>
    <w:p w:rsidR="002527C1" w:rsidRDefault="002527C1" w:rsidP="00751105">
      <w:pPr>
        <w:pStyle w:val="ListParagraph"/>
        <w:numPr>
          <w:ilvl w:val="0"/>
          <w:numId w:val="1"/>
        </w:numPr>
        <w:rPr>
          <w:noProof/>
        </w:rPr>
      </w:pPr>
      <w:r>
        <w:rPr>
          <w:noProof/>
        </w:rPr>
        <w:t>Pet tags for the year 2017 are available at the office and are $10 per pet. Pet owners are required to liscense their pets in the Village. Please stop by the office</w:t>
      </w:r>
    </w:p>
    <w:p w:rsidR="0095328B" w:rsidRDefault="0095328B" w:rsidP="0095328B">
      <w:pPr>
        <w:pStyle w:val="ListParagraph"/>
        <w:rPr>
          <w:noProof/>
        </w:rPr>
      </w:pPr>
    </w:p>
    <w:p w:rsidR="00751105" w:rsidRDefault="002D6EBB" w:rsidP="002D6EBB">
      <w:pPr>
        <w:pStyle w:val="ListParagraph"/>
        <w:numPr>
          <w:ilvl w:val="0"/>
          <w:numId w:val="1"/>
        </w:numPr>
        <w:rPr>
          <w:noProof/>
        </w:rPr>
      </w:pPr>
      <w:r>
        <w:rPr>
          <w:noProof/>
        </w:rPr>
        <w:t>Council has entered a new contract with greenland waste for garbage and recyling services. We were able to resign at a significatly lower rate than our last contract which saves us ser</w:t>
      </w:r>
      <w:r w:rsidR="00440DF0">
        <w:rPr>
          <w:noProof/>
        </w:rPr>
        <w:t xml:space="preserve">veral thousand dollars per year which has been most welcome as our government </w:t>
      </w:r>
      <w:r w:rsidR="00915787">
        <w:rPr>
          <w:noProof/>
        </w:rPr>
        <w:t>revenue funding as declined this year due to lower pst revenues and a lower popluation in the village.</w:t>
      </w:r>
    </w:p>
    <w:p w:rsidR="0095328B" w:rsidRDefault="0095328B" w:rsidP="004E18A9">
      <w:pPr>
        <w:pStyle w:val="ListParagraph"/>
        <w:rPr>
          <w:noProof/>
        </w:rPr>
      </w:pPr>
    </w:p>
    <w:p w:rsidR="00E57500" w:rsidRDefault="00E57500" w:rsidP="00E57500">
      <w:pPr>
        <w:pStyle w:val="ListParagraph"/>
        <w:numPr>
          <w:ilvl w:val="0"/>
          <w:numId w:val="1"/>
        </w:numPr>
        <w:rPr>
          <w:noProof/>
        </w:rPr>
      </w:pPr>
      <w:r>
        <w:rPr>
          <w:noProof/>
        </w:rPr>
        <w:t xml:space="preserve">We have been continually updating our Village website will more information for resident. Recent updates have added bylaws and village meeting minutes for your viewing. </w:t>
      </w:r>
      <w:r w:rsidR="006E14D3">
        <w:rPr>
          <w:noProof/>
        </w:rPr>
        <w:t>You can also find c</w:t>
      </w:r>
      <w:r w:rsidR="004E18A9">
        <w:rPr>
          <w:noProof/>
        </w:rPr>
        <w:t>ontact info for village council at:</w:t>
      </w:r>
    </w:p>
    <w:p w:rsidR="00E57500" w:rsidRDefault="00BB12ED" w:rsidP="00E57500">
      <w:pPr>
        <w:pStyle w:val="ListParagraph"/>
        <w:numPr>
          <w:ilvl w:val="0"/>
          <w:numId w:val="1"/>
        </w:numPr>
        <w:rPr>
          <w:noProof/>
        </w:rPr>
      </w:pPr>
      <w:hyperlink r:id="rId9" w:history="1">
        <w:r w:rsidR="00E57500" w:rsidRPr="00AA0B6E">
          <w:rPr>
            <w:rStyle w:val="Hyperlink"/>
            <w:noProof/>
          </w:rPr>
          <w:t>http://villageofmeathpark.wixsite.com/vomp</w:t>
        </w:r>
      </w:hyperlink>
    </w:p>
    <w:p w:rsidR="00E57500" w:rsidRDefault="006E14D3" w:rsidP="006E14D3">
      <w:pPr>
        <w:ind w:left="3600"/>
        <w:rPr>
          <w:noProof/>
        </w:rPr>
      </w:pPr>
      <w:r>
        <w:rPr>
          <w:noProof/>
        </w:rPr>
        <w:t>-</w:t>
      </w:r>
      <w:r w:rsidR="00E57500">
        <w:rPr>
          <w:noProof/>
        </w:rPr>
        <w:t xml:space="preserve">We also urge our residents that our on social media to Follow and or Like our Facebook, Instagram, and Twitter </w:t>
      </w:r>
      <w:r>
        <w:rPr>
          <w:noProof/>
        </w:rPr>
        <w:t>accounts.</w:t>
      </w:r>
    </w:p>
    <w:p w:rsidR="00B4605B" w:rsidRDefault="00C602E3" w:rsidP="0095328B">
      <w:pPr>
        <w:ind w:left="3600"/>
        <w:rPr>
          <w:noProof/>
        </w:rPr>
      </w:pPr>
      <w:r>
        <w:rPr>
          <w:noProof/>
        </w:rPr>
        <w:t>-</w:t>
      </w:r>
      <w:r w:rsidR="0006119B">
        <w:rPr>
          <w:noProof/>
        </w:rPr>
        <w:t xml:space="preserve"> Communities in bloom is still active in our community and is looking for members to help out. Please email Krissy at </w:t>
      </w:r>
      <w:hyperlink r:id="rId10" w:history="1">
        <w:r w:rsidR="0006119B" w:rsidRPr="001A706D">
          <w:rPr>
            <w:rStyle w:val="Hyperlink"/>
            <w:noProof/>
          </w:rPr>
          <w:t>Krissylwood@inet2000.com</w:t>
        </w:r>
      </w:hyperlink>
      <w:r w:rsidR="0006119B">
        <w:rPr>
          <w:noProof/>
        </w:rPr>
        <w:t xml:space="preserve"> for</w:t>
      </w:r>
      <w:r w:rsidR="0095328B">
        <w:rPr>
          <w:noProof/>
        </w:rPr>
        <w:t xml:space="preserve"> more info.</w:t>
      </w:r>
    </w:p>
    <w:p w:rsidR="00C602E3" w:rsidRDefault="00C602E3" w:rsidP="00B4605B">
      <w:pPr>
        <w:ind w:left="360"/>
        <w:rPr>
          <w:noProof/>
        </w:rPr>
      </w:pPr>
    </w:p>
    <w:p w:rsidR="00C602E3" w:rsidRDefault="00C602E3" w:rsidP="00B4605B">
      <w:pPr>
        <w:ind w:left="360"/>
        <w:rPr>
          <w:noProof/>
        </w:rPr>
      </w:pPr>
      <w:r>
        <w:rPr>
          <w:noProof/>
        </w:rPr>
        <w:t>Sincerely</w:t>
      </w:r>
    </w:p>
    <w:p w:rsidR="00C602E3" w:rsidRDefault="00C602E3" w:rsidP="00915787">
      <w:pPr>
        <w:ind w:left="3960"/>
        <w:rPr>
          <w:noProof/>
        </w:rPr>
      </w:pPr>
      <w:r>
        <w:rPr>
          <w:noProof/>
        </w:rPr>
        <w:t>Michael Hydamacka</w:t>
      </w:r>
    </w:p>
    <w:p w:rsidR="00A82319" w:rsidRDefault="008956E6" w:rsidP="002A7B00">
      <w:pPr>
        <w:pStyle w:val="Heading1"/>
        <w:rPr>
          <w:noProof/>
        </w:rPr>
      </w:pPr>
      <w:r>
        <w:rPr>
          <w:noProof/>
          <w:lang w:val="en-CA" w:eastAsia="en-CA"/>
        </w:rPr>
        <mc:AlternateContent>
          <mc:Choice Requires="wps">
            <w:drawing>
              <wp:anchor distT="182880" distB="182880" distL="274320" distR="274320" simplePos="0" relativeHeight="251663360" behindDoc="0" locked="1" layoutInCell="1" allowOverlap="0" wp14:anchorId="06E422E2" wp14:editId="791AEBB9">
                <wp:simplePos x="0" y="0"/>
                <wp:positionH relativeFrom="margin">
                  <wp:align>left</wp:align>
                </wp:positionH>
                <wp:positionV relativeFrom="margin">
                  <wp:posOffset>-471170</wp:posOffset>
                </wp:positionV>
                <wp:extent cx="2240280" cy="4876800"/>
                <wp:effectExtent l="0" t="0" r="7620" b="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487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8B3E2C">
                              <w:trPr>
                                <w:trHeight w:hRule="exact" w:val="3312"/>
                              </w:trPr>
                              <w:tc>
                                <w:tcPr>
                                  <w:tcW w:w="3518" w:type="dxa"/>
                                </w:tcPr>
                                <w:p w:rsidR="00D458DD" w:rsidRDefault="0023650D" w:rsidP="00D458DD">
                                  <w:r>
                                    <w:rPr>
                                      <w:noProof/>
                                      <w:lang w:val="en-CA" w:eastAsia="en-CA"/>
                                    </w:rPr>
                                    <w:drawing>
                                      <wp:inline distT="0" distB="0" distL="0" distR="0">
                                        <wp:extent cx="1214120" cy="21031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k-tulip-clip-art-468112.png"/>
                                                <pic:cNvPicPr/>
                                              </pic:nvPicPr>
                                              <pic:blipFill>
                                                <a:blip r:embed="rId11"/>
                                                <a:stretch>
                                                  <a:fillRect/>
                                                </a:stretch>
                                              </pic:blipFill>
                                              <pic:spPr>
                                                <a:xfrm>
                                                  <a:off x="0" y="0"/>
                                                  <a:ext cx="1214120" cy="2103120"/>
                                                </a:xfrm>
                                                <a:prstGeom prst="rect">
                                                  <a:avLst/>
                                                </a:prstGeom>
                                              </pic:spPr>
                                            </pic:pic>
                                          </a:graphicData>
                                        </a:graphic>
                                      </wp:inline>
                                    </w:drawing>
                                  </w:r>
                                </w:p>
                              </w:tc>
                            </w:tr>
                          </w:tbl>
                          <w:p w:rsidR="00A82319" w:rsidRDefault="00A82319">
                            <w:pPr>
                              <w:pStyle w:val="Caption"/>
                            </w:pPr>
                          </w:p>
                          <w:p w:rsidR="00A82319" w:rsidRDefault="008956E6">
                            <w:pPr>
                              <w:pStyle w:val="ContactHeading"/>
                            </w:pPr>
                            <w:r>
                              <w:t>Contact Us</w:t>
                            </w:r>
                          </w:p>
                          <w:p w:rsidR="00A82319" w:rsidRDefault="00BB12ED"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6E14D3">
                                  <w:rPr>
                                    <w:bCs/>
                                  </w:rPr>
                                  <w:t>Village of Meath Park</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rsidR="00A82319" w:rsidRDefault="006E14D3">
                                <w:pPr>
                                  <w:pStyle w:val="ContactInfo"/>
                                </w:pPr>
                                <w:r>
                                  <w:t>Box 255</w:t>
                                </w:r>
                                <w:r>
                                  <w:br/>
                                  <w:t>Meath Park</w:t>
                                </w:r>
                                <w:r>
                                  <w:br/>
                                  <w:t>S0J 1T0</w:t>
                                </w:r>
                              </w:p>
                            </w:sdtContent>
                          </w:sdt>
                          <w:p w:rsidR="00A82319" w:rsidRDefault="006E14D3">
                            <w:pPr>
                              <w:pStyle w:val="ContactInfo"/>
                            </w:pPr>
                            <w:r>
                              <w:t>3069292020</w:t>
                            </w:r>
                          </w:p>
                          <w:p w:rsidR="006E14D3" w:rsidRDefault="006E14D3">
                            <w:pPr>
                              <w:pStyle w:val="ContactInfo"/>
                            </w:pPr>
                            <w:r>
                              <w:t>Email:</w:t>
                            </w:r>
                          </w:p>
                          <w:p w:rsidR="00A82319" w:rsidRDefault="00C602E3" w:rsidP="006E14D3">
                            <w:pPr>
                              <w:pStyle w:val="ContactInfo"/>
                              <w:rPr>
                                <w:rFonts w:ascii="Arial" w:hAnsi="Arial" w:cs="Arial"/>
                                <w:sz w:val="15"/>
                                <w:szCs w:val="15"/>
                                <w:u w:val="single"/>
                              </w:rPr>
                            </w:pPr>
                            <w:r>
                              <w:rPr>
                                <w:rFonts w:ascii="Arial" w:hAnsi="Arial" w:cs="Arial"/>
                                <w:sz w:val="15"/>
                                <w:szCs w:val="15"/>
                                <w:u w:val="single"/>
                              </w:rPr>
                              <w:t>Email-</w:t>
                            </w:r>
                            <w:hyperlink r:id="rId12" w:tgtFrame="_self" w:history="1">
                              <w:r w:rsidR="006E14D3" w:rsidRPr="006E14D3">
                                <w:rPr>
                                  <w:rFonts w:ascii="Arial" w:hAnsi="Arial" w:cs="Arial"/>
                                  <w:color w:val="0000FF"/>
                                  <w:sz w:val="15"/>
                                  <w:szCs w:val="15"/>
                                </w:rPr>
                                <w:t>villpark@sasktel.net</w:t>
                              </w:r>
                            </w:hyperlink>
                          </w:p>
                          <w:p w:rsidR="006E14D3" w:rsidRDefault="006E14D3" w:rsidP="006E14D3">
                            <w:pPr>
                              <w:pStyle w:val="ContactInfo"/>
                              <w:rPr>
                                <w:rFonts w:ascii="Arial" w:hAnsi="Arial" w:cs="Arial"/>
                                <w:sz w:val="15"/>
                                <w:szCs w:val="15"/>
                                <w:u w:val="single"/>
                              </w:rPr>
                            </w:pPr>
                            <w:r>
                              <w:rPr>
                                <w:rFonts w:ascii="Arial" w:hAnsi="Arial" w:cs="Arial"/>
                                <w:sz w:val="15"/>
                                <w:szCs w:val="15"/>
                                <w:u w:val="single"/>
                              </w:rPr>
                              <w:t>Facebook-@Villageofmeathpark</w:t>
                            </w:r>
                          </w:p>
                          <w:p w:rsidR="006E14D3" w:rsidRDefault="006E14D3" w:rsidP="006E14D3">
                            <w:pPr>
                              <w:pStyle w:val="ContactInfo"/>
                              <w:rPr>
                                <w:rFonts w:ascii="Arial" w:hAnsi="Arial" w:cs="Arial"/>
                                <w:sz w:val="15"/>
                                <w:szCs w:val="15"/>
                                <w:u w:val="single"/>
                              </w:rPr>
                            </w:pPr>
                            <w:r>
                              <w:rPr>
                                <w:rFonts w:ascii="Arial" w:hAnsi="Arial" w:cs="Arial"/>
                                <w:sz w:val="15"/>
                                <w:szCs w:val="15"/>
                                <w:u w:val="single"/>
                              </w:rPr>
                              <w:t>Instagram-Villageofmeathpark</w:t>
                            </w:r>
                          </w:p>
                          <w:p w:rsidR="006E14D3" w:rsidRPr="006E14D3" w:rsidRDefault="006E14D3" w:rsidP="006E14D3">
                            <w:pPr>
                              <w:pStyle w:val="ContactInfo"/>
                              <w:rPr>
                                <w:rFonts w:ascii="Arial" w:hAnsi="Arial" w:cs="Arial"/>
                                <w:sz w:val="15"/>
                                <w:szCs w:val="15"/>
                                <w:u w:val="single"/>
                              </w:rPr>
                            </w:pPr>
                            <w:r>
                              <w:rPr>
                                <w:rFonts w:ascii="Arial" w:hAnsi="Arial" w:cs="Arial"/>
                                <w:sz w:val="15"/>
                                <w:szCs w:val="15"/>
                                <w:u w:val="single"/>
                              </w:rPr>
                              <w:t>Twitter-@VillageofMeathP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22E2" id="Text Box 6" o:spid="_x0000_s1027" type="#_x0000_t202" alt="Text box sidebar" style="position:absolute;margin-left:0;margin-top:-37.1pt;width:176.4pt;height:384pt;z-index:251663360;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8B3E2C">
                        <w:trPr>
                          <w:trHeight w:hRule="exact" w:val="3312"/>
                        </w:trPr>
                        <w:tc>
                          <w:tcPr>
                            <w:tcW w:w="3518" w:type="dxa"/>
                          </w:tcPr>
                          <w:p w:rsidR="00D458DD" w:rsidRDefault="0023650D" w:rsidP="00D458DD">
                            <w:r>
                              <w:rPr>
                                <w:noProof/>
                                <w:lang w:val="en-CA" w:eastAsia="en-CA"/>
                              </w:rPr>
                              <w:drawing>
                                <wp:inline distT="0" distB="0" distL="0" distR="0">
                                  <wp:extent cx="1214120" cy="21031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k-tulip-clip-art-468112.png"/>
                                          <pic:cNvPicPr/>
                                        </pic:nvPicPr>
                                        <pic:blipFill>
                                          <a:blip r:embed="rId11"/>
                                          <a:stretch>
                                            <a:fillRect/>
                                          </a:stretch>
                                        </pic:blipFill>
                                        <pic:spPr>
                                          <a:xfrm>
                                            <a:off x="0" y="0"/>
                                            <a:ext cx="1214120" cy="2103120"/>
                                          </a:xfrm>
                                          <a:prstGeom prst="rect">
                                            <a:avLst/>
                                          </a:prstGeom>
                                        </pic:spPr>
                                      </pic:pic>
                                    </a:graphicData>
                                  </a:graphic>
                                </wp:inline>
                              </w:drawing>
                            </w:r>
                          </w:p>
                        </w:tc>
                      </w:tr>
                    </w:tbl>
                    <w:p w:rsidR="00A82319" w:rsidRDefault="00A82319">
                      <w:pPr>
                        <w:pStyle w:val="Caption"/>
                      </w:pPr>
                    </w:p>
                    <w:p w:rsidR="00A82319" w:rsidRDefault="008956E6">
                      <w:pPr>
                        <w:pStyle w:val="ContactHeading"/>
                      </w:pPr>
                      <w:r>
                        <w:t>Contact Us</w:t>
                      </w:r>
                    </w:p>
                    <w:p w:rsidR="00A82319" w:rsidRDefault="00BB12ED"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6E14D3">
                            <w:rPr>
                              <w:bCs/>
                            </w:rPr>
                            <w:t>Village of Meath Park</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rsidR="00A82319" w:rsidRDefault="006E14D3">
                          <w:pPr>
                            <w:pStyle w:val="ContactInfo"/>
                          </w:pPr>
                          <w:r>
                            <w:t>Box 255</w:t>
                          </w:r>
                          <w:r>
                            <w:br/>
                            <w:t>Meath Park</w:t>
                          </w:r>
                          <w:r>
                            <w:br/>
                            <w:t>S0J 1T0</w:t>
                          </w:r>
                        </w:p>
                      </w:sdtContent>
                    </w:sdt>
                    <w:p w:rsidR="00A82319" w:rsidRDefault="006E14D3">
                      <w:pPr>
                        <w:pStyle w:val="ContactInfo"/>
                      </w:pPr>
                      <w:r>
                        <w:t>3069292020</w:t>
                      </w:r>
                    </w:p>
                    <w:p w:rsidR="006E14D3" w:rsidRDefault="006E14D3">
                      <w:pPr>
                        <w:pStyle w:val="ContactInfo"/>
                      </w:pPr>
                      <w:r>
                        <w:t>Email:</w:t>
                      </w:r>
                    </w:p>
                    <w:p w:rsidR="00A82319" w:rsidRDefault="00C602E3" w:rsidP="006E14D3">
                      <w:pPr>
                        <w:pStyle w:val="ContactInfo"/>
                        <w:rPr>
                          <w:rFonts w:ascii="Arial" w:hAnsi="Arial" w:cs="Arial"/>
                          <w:sz w:val="15"/>
                          <w:szCs w:val="15"/>
                          <w:u w:val="single"/>
                        </w:rPr>
                      </w:pPr>
                      <w:r>
                        <w:rPr>
                          <w:rFonts w:ascii="Arial" w:hAnsi="Arial" w:cs="Arial"/>
                          <w:sz w:val="15"/>
                          <w:szCs w:val="15"/>
                          <w:u w:val="single"/>
                        </w:rPr>
                        <w:t>Email-</w:t>
                      </w:r>
                      <w:hyperlink r:id="rId13" w:tgtFrame="_self" w:history="1">
                        <w:r w:rsidR="006E14D3" w:rsidRPr="006E14D3">
                          <w:rPr>
                            <w:rFonts w:ascii="Arial" w:hAnsi="Arial" w:cs="Arial"/>
                            <w:color w:val="0000FF"/>
                            <w:sz w:val="15"/>
                            <w:szCs w:val="15"/>
                          </w:rPr>
                          <w:t>villpark@sasktel.net</w:t>
                        </w:r>
                      </w:hyperlink>
                    </w:p>
                    <w:p w:rsidR="006E14D3" w:rsidRDefault="006E14D3" w:rsidP="006E14D3">
                      <w:pPr>
                        <w:pStyle w:val="ContactInfo"/>
                        <w:rPr>
                          <w:rFonts w:ascii="Arial" w:hAnsi="Arial" w:cs="Arial"/>
                          <w:sz w:val="15"/>
                          <w:szCs w:val="15"/>
                          <w:u w:val="single"/>
                        </w:rPr>
                      </w:pPr>
                      <w:r>
                        <w:rPr>
                          <w:rFonts w:ascii="Arial" w:hAnsi="Arial" w:cs="Arial"/>
                          <w:sz w:val="15"/>
                          <w:szCs w:val="15"/>
                          <w:u w:val="single"/>
                        </w:rPr>
                        <w:t>Facebook-@Villageofmeathpark</w:t>
                      </w:r>
                    </w:p>
                    <w:p w:rsidR="006E14D3" w:rsidRDefault="006E14D3" w:rsidP="006E14D3">
                      <w:pPr>
                        <w:pStyle w:val="ContactInfo"/>
                        <w:rPr>
                          <w:rFonts w:ascii="Arial" w:hAnsi="Arial" w:cs="Arial"/>
                          <w:sz w:val="15"/>
                          <w:szCs w:val="15"/>
                          <w:u w:val="single"/>
                        </w:rPr>
                      </w:pPr>
                      <w:r>
                        <w:rPr>
                          <w:rFonts w:ascii="Arial" w:hAnsi="Arial" w:cs="Arial"/>
                          <w:sz w:val="15"/>
                          <w:szCs w:val="15"/>
                          <w:u w:val="single"/>
                        </w:rPr>
                        <w:t>Instagram-Villageofmeathpark</w:t>
                      </w:r>
                    </w:p>
                    <w:p w:rsidR="006E14D3" w:rsidRPr="006E14D3" w:rsidRDefault="006E14D3" w:rsidP="006E14D3">
                      <w:pPr>
                        <w:pStyle w:val="ContactInfo"/>
                        <w:rPr>
                          <w:rFonts w:ascii="Arial" w:hAnsi="Arial" w:cs="Arial"/>
                          <w:sz w:val="15"/>
                          <w:szCs w:val="15"/>
                          <w:u w:val="single"/>
                        </w:rPr>
                      </w:pPr>
                      <w:r>
                        <w:rPr>
                          <w:rFonts w:ascii="Arial" w:hAnsi="Arial" w:cs="Arial"/>
                          <w:sz w:val="15"/>
                          <w:szCs w:val="15"/>
                          <w:u w:val="single"/>
                        </w:rPr>
                        <w:t>Twitter-@VillageofMeathP</w:t>
                      </w:r>
                    </w:p>
                  </w:txbxContent>
                </v:textbox>
                <w10:wrap type="square" anchorx="margin" anchory="margin"/>
                <w10:anchorlock/>
              </v:shape>
            </w:pict>
          </mc:Fallback>
        </mc:AlternateContent>
      </w:r>
    </w:p>
    <w:sectPr w:rsidR="00A82319">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2ED" w:rsidRDefault="00BB12ED">
      <w:pPr>
        <w:spacing w:after="0" w:line="240" w:lineRule="auto"/>
      </w:pPr>
      <w:r>
        <w:separator/>
      </w:r>
    </w:p>
  </w:endnote>
  <w:endnote w:type="continuationSeparator" w:id="0">
    <w:p w:rsidR="00BB12ED" w:rsidRDefault="00BB1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2ED" w:rsidRDefault="00BB12ED">
      <w:pPr>
        <w:spacing w:after="0" w:line="240" w:lineRule="auto"/>
      </w:pPr>
      <w:r>
        <w:separator/>
      </w:r>
    </w:p>
  </w:footnote>
  <w:footnote w:type="continuationSeparator" w:id="0">
    <w:p w:rsidR="00BB12ED" w:rsidRDefault="00BB1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4B7155"/>
    <w:multiLevelType w:val="hybridMultilevel"/>
    <w:tmpl w:val="DB0864EC"/>
    <w:lvl w:ilvl="0" w:tplc="0584F438">
      <w:start w:val="1"/>
      <w:numFmt w:val="bullet"/>
      <w:lvlText w:val="-"/>
      <w:lvlJc w:val="left"/>
      <w:pPr>
        <w:ind w:left="720" w:hanging="360"/>
      </w:pPr>
      <w:rPr>
        <w:rFonts w:ascii="Georgia" w:eastAsiaTheme="minorHAnsi" w:hAnsi="Georg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CA" w:vendorID="64" w:dllVersion="0" w:nlCheck="1" w:checkStyle="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05B"/>
    <w:rsid w:val="0003313E"/>
    <w:rsid w:val="000511E6"/>
    <w:rsid w:val="0006119B"/>
    <w:rsid w:val="00217A18"/>
    <w:rsid w:val="0023650D"/>
    <w:rsid w:val="002527C1"/>
    <w:rsid w:val="002A7B00"/>
    <w:rsid w:val="002D6EBB"/>
    <w:rsid w:val="002F43C5"/>
    <w:rsid w:val="00334752"/>
    <w:rsid w:val="00440DF0"/>
    <w:rsid w:val="004552A0"/>
    <w:rsid w:val="00457103"/>
    <w:rsid w:val="00490BE3"/>
    <w:rsid w:val="004E18A9"/>
    <w:rsid w:val="005A08CB"/>
    <w:rsid w:val="006E14D3"/>
    <w:rsid w:val="00751105"/>
    <w:rsid w:val="00752F31"/>
    <w:rsid w:val="00863AF9"/>
    <w:rsid w:val="008956E6"/>
    <w:rsid w:val="00915787"/>
    <w:rsid w:val="0095328B"/>
    <w:rsid w:val="009F2831"/>
    <w:rsid w:val="00A619AF"/>
    <w:rsid w:val="00A82319"/>
    <w:rsid w:val="00AE471F"/>
    <w:rsid w:val="00B4605B"/>
    <w:rsid w:val="00BB12ED"/>
    <w:rsid w:val="00BF01B5"/>
    <w:rsid w:val="00C602E3"/>
    <w:rsid w:val="00C74F94"/>
    <w:rsid w:val="00C81E26"/>
    <w:rsid w:val="00CB6A02"/>
    <w:rsid w:val="00D115AD"/>
    <w:rsid w:val="00D458DD"/>
    <w:rsid w:val="00E57500"/>
    <w:rsid w:val="00F90F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C025A2"/>
  <w15:chartTrackingRefBased/>
  <w15:docId w15:val="{778FF015-4DC0-4F40-9ADE-78AE86147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unhideWhenUsed/>
    <w:qFormat/>
    <w:rsid w:val="00B4605B"/>
    <w:pPr>
      <w:ind w:left="720"/>
      <w:contextualSpacing/>
    </w:pPr>
  </w:style>
  <w:style w:type="character" w:styleId="Hyperlink">
    <w:name w:val="Hyperlink"/>
    <w:basedOn w:val="DefaultParagraphFont"/>
    <w:uiPriority w:val="99"/>
    <w:unhideWhenUsed/>
    <w:rsid w:val="00E57500"/>
    <w:rPr>
      <w:color w:val="3E84A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illpark@sasktel.net"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villpark@sasktel.ne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rissylwood@inet2000.com" TargetMode="External"/><Relationship Id="rId4" Type="http://schemas.openxmlformats.org/officeDocument/2006/relationships/styles" Target="styles.xml"/><Relationship Id="rId9" Type="http://schemas.openxmlformats.org/officeDocument/2006/relationships/hyperlink" Target="http://villageofmeathpark.wixsite.com/vomp"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yda_000\AppData\Roaming\Microsoft\Templates\Newsletter(2).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Box 255
Meath Park
S0J 1T0</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Newsletter(2)</Template>
  <TotalTime>1</TotalTime>
  <Pages>3</Pages>
  <Words>816</Words>
  <Characters>4655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Village of Meath Park</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mhyda_000</dc:creator>
  <cp:keywords/>
  <cp:lastModifiedBy>mhydamacka@sasktel.net</cp:lastModifiedBy>
  <cp:revision>2</cp:revision>
  <cp:lastPrinted>2012-08-02T20:18:00Z</cp:lastPrinted>
  <dcterms:created xsi:type="dcterms:W3CDTF">2017-05-30T05:03:00Z</dcterms:created>
  <dcterms:modified xsi:type="dcterms:W3CDTF">2017-05-30T05:03:00Z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